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2AD" w:rsidRPr="00E9078A" w:rsidRDefault="004902AD" w:rsidP="00E9078A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4902AD" w:rsidRPr="00E9078A" w:rsidRDefault="004902AD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4902AD" w:rsidRPr="00E9078A" w:rsidRDefault="004902AD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:rsidR="004902AD" w:rsidRPr="00E9078A" w:rsidRDefault="004902AD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:rsidR="004902AD" w:rsidRPr="00C453D0" w:rsidRDefault="004902AD" w:rsidP="009744AA">
      <w:pPr>
        <w:spacing w:line="480" w:lineRule="auto"/>
        <w:jc w:val="center"/>
        <w:rPr>
          <w:rFonts w:ascii="Calibri" w:hAnsi="Calibri"/>
          <w:b/>
          <w:sz w:val="32"/>
          <w:szCs w:val="32"/>
        </w:rPr>
      </w:pPr>
      <w:r w:rsidRPr="00C453D0">
        <w:rPr>
          <w:rFonts w:ascii="Calibri" w:hAnsi="Calibri" w:cs="Arial"/>
          <w:b/>
          <w:sz w:val="32"/>
          <w:szCs w:val="32"/>
        </w:rPr>
        <w:t>Documento 1. Informe Final del proyecto.</w:t>
      </w:r>
    </w:p>
    <w:p w:rsidR="004902AD" w:rsidRPr="009744AA" w:rsidRDefault="004902AD" w:rsidP="009744AA">
      <w:pPr>
        <w:pStyle w:val="ListParagraph"/>
        <w:numPr>
          <w:ilvl w:val="0"/>
          <w:numId w:val="20"/>
        </w:numPr>
        <w:rPr>
          <w:rFonts w:ascii="Calibri" w:hAnsi="Calibri"/>
          <w:b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TAREAS REALIZADAS Y EQUIPOS ADQUIRIDOS.</w:t>
      </w:r>
    </w:p>
    <w:p w:rsidR="004902AD" w:rsidRDefault="004902AD" w:rsidP="009744AA">
      <w:pPr>
        <w:rPr>
          <w:rFonts w:ascii="Calibri" w:hAnsi="Calibri"/>
          <w:sz w:val="22"/>
          <w:szCs w:val="22"/>
          <w:lang w:val="es-ES_tradnl"/>
        </w:rPr>
      </w:pPr>
    </w:p>
    <w:p w:rsidR="004902AD" w:rsidRDefault="004902AD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 realizar una explicación clara y completa de la situación final del proyecto indicando cómo se ha realizado el mismo</w:t>
      </w:r>
      <w:r>
        <w:rPr>
          <w:rFonts w:ascii="Calibri" w:hAnsi="Calibri"/>
          <w:i/>
          <w:sz w:val="22"/>
          <w:szCs w:val="22"/>
        </w:rPr>
        <w:t>.</w:t>
      </w:r>
    </w:p>
    <w:p w:rsidR="004902AD" w:rsidRPr="009744AA" w:rsidRDefault="004902AD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deberán reflejar aquellas características técnicas de los equipos adquiridos, adjuntando, en su caso, fotografías de las placas de características de los mismos</w:t>
      </w:r>
      <w:r>
        <w:rPr>
          <w:rFonts w:ascii="Calibri" w:hAnsi="Calibri"/>
          <w:i/>
          <w:sz w:val="22"/>
          <w:szCs w:val="22"/>
        </w:rPr>
        <w:t>.</w:t>
      </w:r>
    </w:p>
    <w:p w:rsidR="004902AD" w:rsidRPr="009744AA" w:rsidRDefault="004902AD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E</w:t>
      </w:r>
      <w:r w:rsidRPr="009744AA">
        <w:rPr>
          <w:rFonts w:ascii="Calibri" w:hAnsi="Calibri"/>
          <w:i/>
          <w:sz w:val="22"/>
          <w:szCs w:val="22"/>
        </w:rPr>
        <w:t>n su caso, se deberá adjuntar cualquier documentación resultante o acreditativa de la ejecución del proyecto, como por ejemplo, estudios o diagnósticos realizados, memorias de ejecución, informes de conclusiones, etc.</w:t>
      </w:r>
    </w:p>
    <w:p w:rsidR="004902AD" w:rsidRPr="009744AA" w:rsidRDefault="004902AD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S</w:t>
      </w:r>
      <w:r w:rsidRPr="009744AA">
        <w:rPr>
          <w:rFonts w:ascii="Calibri" w:hAnsi="Calibri"/>
          <w:i/>
          <w:sz w:val="22"/>
          <w:szCs w:val="22"/>
        </w:rPr>
        <w:t>e deberán incluir reportaje fotográfico de la instalación y los equipos principales en su ubicación definitiva</w:t>
      </w:r>
      <w:r>
        <w:rPr>
          <w:rFonts w:ascii="Calibri" w:hAnsi="Calibri"/>
          <w:i/>
          <w:sz w:val="22"/>
          <w:szCs w:val="22"/>
        </w:rPr>
        <w:t>.</w:t>
      </w:r>
    </w:p>
    <w:p w:rsidR="004902AD" w:rsidRDefault="004902AD" w:rsidP="009744AA">
      <w:pPr>
        <w:rPr>
          <w:rFonts w:ascii="Calibri" w:hAnsi="Calibri"/>
          <w:i/>
          <w:sz w:val="22"/>
          <w:szCs w:val="22"/>
        </w:rPr>
      </w:pPr>
    </w:p>
    <w:p w:rsidR="004902AD" w:rsidRPr="009744AA" w:rsidRDefault="004902AD" w:rsidP="009744AA">
      <w:pPr>
        <w:rPr>
          <w:rFonts w:ascii="Calibri" w:hAnsi="Calibri"/>
          <w:i/>
          <w:sz w:val="22"/>
          <w:szCs w:val="22"/>
        </w:rPr>
      </w:pPr>
    </w:p>
    <w:p w:rsidR="004902AD" w:rsidRPr="009744AA" w:rsidRDefault="004902AD" w:rsidP="009744AA">
      <w:pPr>
        <w:pStyle w:val="ListParagraph"/>
        <w:numPr>
          <w:ilvl w:val="0"/>
          <w:numId w:val="20"/>
        </w:numPr>
        <w:rPr>
          <w:rFonts w:ascii="Calibri" w:hAnsi="Calibri"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RESULTADOS OBTENIDOS</w:t>
      </w:r>
      <w:r w:rsidRPr="009744AA">
        <w:rPr>
          <w:rFonts w:ascii="Calibri" w:hAnsi="Calibri"/>
          <w:sz w:val="22"/>
          <w:szCs w:val="22"/>
        </w:rPr>
        <w:t>.</w:t>
      </w:r>
    </w:p>
    <w:p w:rsidR="004902AD" w:rsidRDefault="004902AD" w:rsidP="009744AA">
      <w:pPr>
        <w:rPr>
          <w:rFonts w:ascii="Calibri" w:hAnsi="Calibri"/>
          <w:sz w:val="22"/>
          <w:szCs w:val="22"/>
        </w:rPr>
      </w:pPr>
    </w:p>
    <w:p w:rsidR="004902AD" w:rsidRPr="009744AA" w:rsidRDefault="004902AD" w:rsidP="009744AA">
      <w:pPr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Se deberán indicar los </w:t>
      </w:r>
      <w:r w:rsidRPr="009744AA">
        <w:rPr>
          <w:rFonts w:ascii="Calibri" w:hAnsi="Calibri"/>
          <w:i/>
          <w:sz w:val="22"/>
          <w:szCs w:val="22"/>
        </w:rPr>
        <w:t>resultados</w:t>
      </w:r>
      <w:r>
        <w:rPr>
          <w:rFonts w:ascii="Calibri" w:hAnsi="Calibri"/>
          <w:i/>
          <w:sz w:val="22"/>
          <w:szCs w:val="22"/>
        </w:rPr>
        <w:t xml:space="preserve"> que</w:t>
      </w:r>
      <w:r w:rsidRPr="009744AA">
        <w:rPr>
          <w:rFonts w:ascii="Calibri" w:hAnsi="Calibri"/>
          <w:i/>
          <w:sz w:val="22"/>
          <w:szCs w:val="22"/>
        </w:rPr>
        <w:t xml:space="preserve"> se han obtenido y se deberá justificar si éstos, coinciden con los indicados en la memoria técnica presentada.</w:t>
      </w:r>
    </w:p>
    <w:p w:rsidR="004902AD" w:rsidRPr="009744AA" w:rsidRDefault="004902AD" w:rsidP="009744AA">
      <w:pPr>
        <w:rPr>
          <w:rFonts w:ascii="Calibri" w:hAnsi="Calibri"/>
          <w:i/>
          <w:sz w:val="22"/>
          <w:szCs w:val="22"/>
        </w:rPr>
      </w:pPr>
    </w:p>
    <w:p w:rsidR="004902AD" w:rsidRPr="006F0776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:rsidR="004902AD" w:rsidRPr="006F0776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:rsidR="004902AD" w:rsidRPr="00C65716" w:rsidRDefault="004902AD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  <w:bookmarkStart w:id="0" w:name="_GoBack"/>
      <w:bookmarkEnd w:id="0"/>
    </w:p>
    <w:sectPr w:rsidR="004902AD" w:rsidRPr="00C65716" w:rsidSect="00CC3328">
      <w:headerReference w:type="default" r:id="rId7"/>
      <w:pgSz w:w="11906" w:h="16838"/>
      <w:pgMar w:top="2269" w:right="1701" w:bottom="1417" w:left="1701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02AD" w:rsidRDefault="004902AD" w:rsidP="00777443">
      <w:r>
        <w:separator/>
      </w:r>
    </w:p>
  </w:endnote>
  <w:endnote w:type="continuationSeparator" w:id="0">
    <w:p w:rsidR="004902AD" w:rsidRDefault="004902AD" w:rsidP="007774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02AD" w:rsidRDefault="004902AD" w:rsidP="00777443">
      <w:r>
        <w:separator/>
      </w:r>
    </w:p>
  </w:footnote>
  <w:footnote w:type="continuationSeparator" w:id="0">
    <w:p w:rsidR="004902AD" w:rsidRDefault="004902AD" w:rsidP="007774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2AD" w:rsidRDefault="004902AD" w:rsidP="00777443">
    <w:pPr>
      <w:pStyle w:val="Header"/>
      <w:jc w:val="center"/>
    </w:pPr>
    <w:r w:rsidRPr="003003A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0" o:spid="_x0000_i1027" type="#_x0000_t75" style="width:204.6pt;height:45.6pt;visibility:visible">
          <v:imagedata r:id="rId1" o:title=""/>
        </v:shape>
      </w:pict>
    </w:r>
    <w:r>
      <w:pict>
        <v:shape id="_x0000_i1028" type="#_x0000_t75" style="width:102.6pt;height:39pt">
          <v:imagedata r:id="rId2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76CA"/>
    <w:rsid w:val="00046BAA"/>
    <w:rsid w:val="000D304A"/>
    <w:rsid w:val="000E6B97"/>
    <w:rsid w:val="0011149B"/>
    <w:rsid w:val="00136D8C"/>
    <w:rsid w:val="001B505C"/>
    <w:rsid w:val="001B6F62"/>
    <w:rsid w:val="001C2648"/>
    <w:rsid w:val="001E1E65"/>
    <w:rsid w:val="001F37E8"/>
    <w:rsid w:val="002071A8"/>
    <w:rsid w:val="003003AC"/>
    <w:rsid w:val="00305083"/>
    <w:rsid w:val="00365B42"/>
    <w:rsid w:val="003732B4"/>
    <w:rsid w:val="004902AD"/>
    <w:rsid w:val="004B32F3"/>
    <w:rsid w:val="004F2D77"/>
    <w:rsid w:val="005247BD"/>
    <w:rsid w:val="00575225"/>
    <w:rsid w:val="0059314F"/>
    <w:rsid w:val="006321D8"/>
    <w:rsid w:val="00676C16"/>
    <w:rsid w:val="006905B3"/>
    <w:rsid w:val="006952B7"/>
    <w:rsid w:val="006A26C9"/>
    <w:rsid w:val="006B2DBE"/>
    <w:rsid w:val="006E295B"/>
    <w:rsid w:val="006E7768"/>
    <w:rsid w:val="006F0776"/>
    <w:rsid w:val="00715440"/>
    <w:rsid w:val="00744CED"/>
    <w:rsid w:val="00757D57"/>
    <w:rsid w:val="007673BC"/>
    <w:rsid w:val="00777443"/>
    <w:rsid w:val="00781082"/>
    <w:rsid w:val="007C4465"/>
    <w:rsid w:val="00810E1F"/>
    <w:rsid w:val="00811D16"/>
    <w:rsid w:val="00881749"/>
    <w:rsid w:val="008C3E28"/>
    <w:rsid w:val="00916308"/>
    <w:rsid w:val="009744AA"/>
    <w:rsid w:val="009A7005"/>
    <w:rsid w:val="00A22714"/>
    <w:rsid w:val="00A336A3"/>
    <w:rsid w:val="00A527CD"/>
    <w:rsid w:val="00A56689"/>
    <w:rsid w:val="00A81931"/>
    <w:rsid w:val="00AC46AE"/>
    <w:rsid w:val="00B57AB0"/>
    <w:rsid w:val="00B83CB2"/>
    <w:rsid w:val="00BD2BF2"/>
    <w:rsid w:val="00BE3AB1"/>
    <w:rsid w:val="00C34C78"/>
    <w:rsid w:val="00C41BA0"/>
    <w:rsid w:val="00C453D0"/>
    <w:rsid w:val="00C65716"/>
    <w:rsid w:val="00C81B7D"/>
    <w:rsid w:val="00CC3328"/>
    <w:rsid w:val="00CD5C42"/>
    <w:rsid w:val="00CE004E"/>
    <w:rsid w:val="00CE68A6"/>
    <w:rsid w:val="00D709D8"/>
    <w:rsid w:val="00D90BA3"/>
    <w:rsid w:val="00DE4AE6"/>
    <w:rsid w:val="00E34226"/>
    <w:rsid w:val="00E54DE5"/>
    <w:rsid w:val="00E9078A"/>
    <w:rsid w:val="00EB3F4E"/>
    <w:rsid w:val="00EE51F5"/>
    <w:rsid w:val="00F81C07"/>
    <w:rsid w:val="00FD7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77443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77443"/>
    <w:rPr>
      <w:rFonts w:ascii="Times New Roman" w:hAnsi="Times New Roman" w:cs="Times New Roman"/>
      <w:sz w:val="24"/>
      <w:szCs w:val="24"/>
      <w:lang w:eastAsia="es-ES"/>
    </w:rPr>
  </w:style>
  <w:style w:type="paragraph" w:styleId="Footer">
    <w:name w:val="footer"/>
    <w:basedOn w:val="Normal"/>
    <w:link w:val="FooterChar"/>
    <w:uiPriority w:val="99"/>
    <w:rsid w:val="00777443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77443"/>
    <w:rPr>
      <w:rFonts w:ascii="Times New Roman" w:hAnsi="Times New Roman" w:cs="Times New Roman"/>
      <w:sz w:val="24"/>
      <w:szCs w:val="24"/>
      <w:lang w:eastAsia="es-ES"/>
    </w:rPr>
  </w:style>
  <w:style w:type="paragraph" w:styleId="BodyText">
    <w:name w:val="Body Text"/>
    <w:basedOn w:val="Normal"/>
    <w:link w:val="BodyTextChar"/>
    <w:uiPriority w:val="99"/>
    <w:rsid w:val="00EE51F5"/>
    <w:pPr>
      <w:jc w:val="both"/>
    </w:pPr>
    <w:rPr>
      <w:b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51F5"/>
    <w:rPr>
      <w:rFonts w:ascii="Times New Roman" w:hAnsi="Times New Roman" w:cs="Times New Roman"/>
      <w:b/>
      <w:sz w:val="20"/>
      <w:szCs w:val="20"/>
      <w:lang w:eastAsia="es-ES"/>
    </w:rPr>
  </w:style>
  <w:style w:type="paragraph" w:styleId="ListParagraph">
    <w:name w:val="List Paragraph"/>
    <w:basedOn w:val="Normal"/>
    <w:uiPriority w:val="99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yperlink">
    <w:name w:val="Hyperlink"/>
    <w:basedOn w:val="DefaultParagraphFont"/>
    <w:uiPriority w:val="99"/>
    <w:rsid w:val="00CC3328"/>
    <w:rPr>
      <w:rFonts w:cs="Times New Roman"/>
      <w:color w:val="0563C1"/>
      <w:u w:val="single"/>
    </w:rPr>
  </w:style>
  <w:style w:type="paragraph" w:styleId="FootnoteText">
    <w:name w:val="footnote text"/>
    <w:basedOn w:val="Normal"/>
    <w:link w:val="FootnoteTextChar"/>
    <w:uiPriority w:val="99"/>
    <w:semiHidden/>
    <w:rsid w:val="00A2271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22714"/>
    <w:rPr>
      <w:rFonts w:ascii="Times New Roman" w:hAnsi="Times New Roman" w:cs="Times New Roman"/>
      <w:sz w:val="20"/>
      <w:szCs w:val="20"/>
      <w:lang w:eastAsia="es-ES"/>
    </w:rPr>
  </w:style>
  <w:style w:type="character" w:styleId="FootnoteReference">
    <w:name w:val="footnote reference"/>
    <w:basedOn w:val="DefaultParagraphFont"/>
    <w:uiPriority w:val="99"/>
    <w:semiHidden/>
    <w:rsid w:val="00A22714"/>
    <w:rPr>
      <w:rFonts w:cs="Times New Roman"/>
      <w:vertAlign w:val="superscript"/>
    </w:rPr>
  </w:style>
  <w:style w:type="table" w:styleId="TableGrid">
    <w:name w:val="Table Grid"/>
    <w:basedOn w:val="TableNormal"/>
    <w:uiPriority w:val="99"/>
    <w:rsid w:val="00A22714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</TotalTime>
  <Pages>1</Pages>
  <Words>153</Words>
  <Characters>846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cuco</cp:lastModifiedBy>
  <cp:revision>10</cp:revision>
  <dcterms:created xsi:type="dcterms:W3CDTF">2017-11-23T13:14:00Z</dcterms:created>
  <dcterms:modified xsi:type="dcterms:W3CDTF">2018-02-20T07:54:00Z</dcterms:modified>
</cp:coreProperties>
</file>